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horzAnchor="margin" w:tblpXSpec="center" w:tblpY="562"/>
        <w:tblW w:w="10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29"/>
        <w:gridCol w:w="6419"/>
      </w:tblGrid>
      <w:tr w:rsidR="00723E55" w14:paraId="49E17609" w14:textId="77777777">
        <w:trPr>
          <w:trHeight w:val="522"/>
        </w:trPr>
        <w:tc>
          <w:tcPr>
            <w:tcW w:w="3829" w:type="dxa"/>
            <w:vAlign w:val="center"/>
          </w:tcPr>
          <w:p w14:paraId="188AE3A9" w14:textId="77777777" w:rsidR="00723E55" w:rsidRPr="000D228C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b/>
                <w:sz w:val="20"/>
                <w:lang w:val="it-IT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OKULUN ADI</w:t>
            </w:r>
          </w:p>
        </w:tc>
        <w:tc>
          <w:tcPr>
            <w:tcW w:w="6419" w:type="dxa"/>
          </w:tcPr>
          <w:p w14:paraId="234C86F0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6DD19667" w14:textId="77777777">
        <w:trPr>
          <w:trHeight w:val="557"/>
        </w:trPr>
        <w:tc>
          <w:tcPr>
            <w:tcW w:w="3829" w:type="dxa"/>
            <w:vAlign w:val="center"/>
          </w:tcPr>
          <w:p w14:paraId="697A10BB" w14:textId="77777777" w:rsidR="00723E55" w:rsidRPr="000D228C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sz w:val="20"/>
                <w:lang w:val="it-IT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GE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Zİ TA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Rİ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 xml:space="preserve">Hİ </w:t>
            </w:r>
          </w:p>
        </w:tc>
        <w:tc>
          <w:tcPr>
            <w:tcW w:w="6419" w:type="dxa"/>
          </w:tcPr>
          <w:p w14:paraId="0AE0D17E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7AF9ED43" w14:textId="77777777">
        <w:trPr>
          <w:trHeight w:val="538"/>
        </w:trPr>
        <w:tc>
          <w:tcPr>
            <w:tcW w:w="3829" w:type="dxa"/>
            <w:vAlign w:val="center"/>
          </w:tcPr>
          <w:p w14:paraId="1C83E023" w14:textId="77777777" w:rsidR="00723E55" w:rsidRPr="000D228C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sz w:val="20"/>
                <w:lang w:val="it-IT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GE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Zİ YE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 xml:space="preserve">Rİ </w:t>
            </w:r>
          </w:p>
        </w:tc>
        <w:tc>
          <w:tcPr>
            <w:tcW w:w="6419" w:type="dxa"/>
          </w:tcPr>
          <w:p w14:paraId="0A3A55CA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25CE6149" w14:textId="77777777">
        <w:trPr>
          <w:trHeight w:val="546"/>
        </w:trPr>
        <w:tc>
          <w:tcPr>
            <w:tcW w:w="3829" w:type="dxa"/>
            <w:vAlign w:val="center"/>
          </w:tcPr>
          <w:p w14:paraId="61101D19" w14:textId="77777777" w:rsidR="00723E55" w:rsidRPr="000D228C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b/>
                <w:sz w:val="20"/>
                <w:lang w:val="it-IT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GE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Zİ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YE ÇI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KIŞ SA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 xml:space="preserve">ATİ </w:t>
            </w:r>
          </w:p>
        </w:tc>
        <w:tc>
          <w:tcPr>
            <w:tcW w:w="6419" w:type="dxa"/>
          </w:tcPr>
          <w:p w14:paraId="4239285D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3B274E41" w14:textId="77777777">
        <w:trPr>
          <w:trHeight w:val="553"/>
        </w:trPr>
        <w:tc>
          <w:tcPr>
            <w:tcW w:w="3829" w:type="dxa"/>
            <w:vAlign w:val="center"/>
          </w:tcPr>
          <w:p w14:paraId="7976FDC4" w14:textId="77777777" w:rsidR="00723E55" w:rsidRPr="000D228C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b/>
                <w:sz w:val="20"/>
                <w:lang w:val="it-IT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GE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Zİ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DEN DÖ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NÜŞ SA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 xml:space="preserve">ATİ </w:t>
            </w:r>
          </w:p>
        </w:tc>
        <w:tc>
          <w:tcPr>
            <w:tcW w:w="6419" w:type="dxa"/>
          </w:tcPr>
          <w:p w14:paraId="64F236A5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69F481A1" w14:textId="77777777">
        <w:trPr>
          <w:trHeight w:val="534"/>
        </w:trPr>
        <w:tc>
          <w:tcPr>
            <w:tcW w:w="3829" w:type="dxa"/>
            <w:vAlign w:val="center"/>
          </w:tcPr>
          <w:p w14:paraId="6DF1E62F" w14:textId="77777777" w:rsidR="00723E55" w:rsidRPr="000D228C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b/>
                <w:sz w:val="20"/>
                <w:lang w:val="it-IT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GE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Zİ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YE HAN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Gİ ARAÇ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</w:r>
            <w:smartTag w:uri="urn:schemas-microsoft-com:office:smarttags" w:element="PersonName">
              <w:smartTagPr>
                <w:attr w:name="ProductID" w:val="LA Gİ"/>
              </w:smartTagPr>
              <w:r w:rsidRPr="00BA5F93">
                <w:rPr>
                  <w:rStyle w:val="Normal1"/>
                  <w:rFonts w:ascii="Arial" w:hAnsi="Arial"/>
                  <w:b/>
                  <w:sz w:val="20"/>
                  <w:lang w:val="it-IT"/>
                </w:rPr>
                <w:t>LA Gİ</w:t>
              </w:r>
            </w:smartTag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Dİ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LE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CE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 xml:space="preserve">Ğİ </w:t>
            </w:r>
          </w:p>
        </w:tc>
        <w:tc>
          <w:tcPr>
            <w:tcW w:w="6419" w:type="dxa"/>
          </w:tcPr>
          <w:p w14:paraId="7418795B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2C615991" w14:textId="77777777">
        <w:trPr>
          <w:trHeight w:val="568"/>
        </w:trPr>
        <w:tc>
          <w:tcPr>
            <w:tcW w:w="3829" w:type="dxa"/>
            <w:vAlign w:val="center"/>
          </w:tcPr>
          <w:p w14:paraId="641DFB24" w14:textId="77777777" w:rsidR="00723E55" w:rsidRPr="000D228C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b/>
                <w:sz w:val="20"/>
                <w:lang w:val="it-IT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GE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Zİ KA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Fİ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LE BAŞ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KA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NI</w:t>
            </w:r>
          </w:p>
        </w:tc>
        <w:tc>
          <w:tcPr>
            <w:tcW w:w="6419" w:type="dxa"/>
          </w:tcPr>
          <w:p w14:paraId="6D38855E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436D54F1" w14:textId="77777777">
        <w:trPr>
          <w:trHeight w:val="629"/>
        </w:trPr>
        <w:tc>
          <w:tcPr>
            <w:tcW w:w="3829" w:type="dxa"/>
            <w:vAlign w:val="center"/>
          </w:tcPr>
          <w:p w14:paraId="2DB5D13D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b/>
                <w:sz w:val="32"/>
                <w:szCs w:val="32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TA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KİP EDİ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LE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softHyphen/>
              <w:t>CEK YOL</w:t>
            </w:r>
          </w:p>
        </w:tc>
        <w:tc>
          <w:tcPr>
            <w:tcW w:w="6419" w:type="dxa"/>
          </w:tcPr>
          <w:p w14:paraId="3328E887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608D6685" w14:textId="77777777">
        <w:trPr>
          <w:trHeight w:val="680"/>
        </w:trPr>
        <w:tc>
          <w:tcPr>
            <w:tcW w:w="3829" w:type="dxa"/>
            <w:vAlign w:val="center"/>
          </w:tcPr>
          <w:p w14:paraId="5460697B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b/>
                <w:sz w:val="32"/>
                <w:szCs w:val="32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GEZİNİ</w:t>
            </w:r>
            <w:r>
              <w:rPr>
                <w:rStyle w:val="Normal1"/>
                <w:rFonts w:ascii="Arial" w:hAnsi="Arial"/>
                <w:b/>
                <w:sz w:val="20"/>
                <w:lang w:val="it-IT"/>
              </w:rPr>
              <w:t xml:space="preserve">N 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AMACI</w:t>
            </w:r>
          </w:p>
        </w:tc>
        <w:tc>
          <w:tcPr>
            <w:tcW w:w="6419" w:type="dxa"/>
          </w:tcPr>
          <w:p w14:paraId="11BB7BE9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7FCB29F1" w14:textId="77777777">
        <w:trPr>
          <w:trHeight w:val="691"/>
        </w:trPr>
        <w:tc>
          <w:tcPr>
            <w:tcW w:w="3829" w:type="dxa"/>
            <w:vAlign w:val="center"/>
          </w:tcPr>
          <w:p w14:paraId="2BA2E418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rPr>
                <w:rStyle w:val="Normal1"/>
                <w:rFonts w:ascii="Arial" w:hAnsi="Arial"/>
                <w:b/>
                <w:sz w:val="32"/>
                <w:szCs w:val="32"/>
              </w:rPr>
            </w:pP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GEZİNİN</w:t>
            </w:r>
            <w:r>
              <w:rPr>
                <w:rStyle w:val="Normal1"/>
                <w:rFonts w:ascii="Arial" w:hAnsi="Arial"/>
                <w:b/>
                <w:sz w:val="20"/>
                <w:lang w:val="it-IT"/>
              </w:rPr>
              <w:t xml:space="preserve"> </w:t>
            </w:r>
            <w:r w:rsidRPr="00BA5F93">
              <w:rPr>
                <w:rStyle w:val="Normal1"/>
                <w:rFonts w:ascii="Arial" w:hAnsi="Arial"/>
                <w:b/>
                <w:sz w:val="20"/>
                <w:lang w:val="it-IT"/>
              </w:rPr>
              <w:t>KONUSU</w:t>
            </w:r>
          </w:p>
        </w:tc>
        <w:tc>
          <w:tcPr>
            <w:tcW w:w="6419" w:type="dxa"/>
          </w:tcPr>
          <w:p w14:paraId="23153627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  <w:tr w:rsidR="00723E55" w14:paraId="7CA2D641" w14:textId="77777777">
        <w:trPr>
          <w:trHeight w:val="3349"/>
        </w:trPr>
        <w:tc>
          <w:tcPr>
            <w:tcW w:w="10248" w:type="dxa"/>
            <w:gridSpan w:val="2"/>
          </w:tcPr>
          <w:p w14:paraId="3014F019" w14:textId="77777777" w:rsidR="00723E55" w:rsidRDefault="00723E55" w:rsidP="00723E55">
            <w:pPr>
              <w:tabs>
                <w:tab w:val="left" w:pos="113"/>
                <w:tab w:val="left" w:pos="566"/>
                <w:tab w:val="left" w:pos="1587"/>
              </w:tabs>
              <w:rPr>
                <w:rStyle w:val="Normal1"/>
                <w:rFonts w:ascii="Arial" w:hAnsi="Arial"/>
                <w:b/>
                <w:sz w:val="20"/>
                <w:lang w:val="it-IT"/>
              </w:rPr>
            </w:pPr>
          </w:p>
          <w:p w14:paraId="2E4BB823" w14:textId="77777777" w:rsidR="00723E55" w:rsidRPr="00AF66E5" w:rsidRDefault="00723E55" w:rsidP="00723E55">
            <w:pPr>
              <w:tabs>
                <w:tab w:val="left" w:pos="113"/>
                <w:tab w:val="left" w:pos="566"/>
                <w:tab w:val="left" w:pos="1587"/>
              </w:tabs>
              <w:jc w:val="center"/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</w:pP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t>GE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Zİ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YE KA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TI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LA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CAK SI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NIF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LAR VE ÖĞ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REN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Cİ SA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YI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LA</w:t>
            </w:r>
            <w:r w:rsidRPr="00AF66E5">
              <w:rPr>
                <w:rStyle w:val="Normal1"/>
                <w:rFonts w:ascii="Arial" w:hAnsi="Arial"/>
                <w:b/>
                <w:sz w:val="28"/>
                <w:szCs w:val="28"/>
                <w:lang w:val="it-IT"/>
              </w:rPr>
              <w:softHyphen/>
              <w:t>RI</w:t>
            </w:r>
          </w:p>
          <w:p w14:paraId="29E3F460" w14:textId="77777777" w:rsidR="00723E55" w:rsidRDefault="00723E55" w:rsidP="00723E55">
            <w:pPr>
              <w:tabs>
                <w:tab w:val="left" w:pos="340"/>
                <w:tab w:val="left" w:pos="2721"/>
                <w:tab w:val="left" w:pos="5385"/>
                <w:tab w:val="left" w:pos="7596"/>
              </w:tabs>
              <w:rPr>
                <w:rStyle w:val="Normal1"/>
                <w:rFonts w:ascii="Arial" w:hAnsi="Arial"/>
                <w:sz w:val="20"/>
                <w:lang w:val="it-IT"/>
              </w:rPr>
            </w:pPr>
          </w:p>
          <w:p w14:paraId="2922E2AA" w14:textId="77777777" w:rsidR="00723E55" w:rsidRPr="00BA5F93" w:rsidRDefault="00723E55" w:rsidP="00723E55">
            <w:pPr>
              <w:tabs>
                <w:tab w:val="center" w:pos="1278"/>
                <w:tab w:val="center" w:pos="3971"/>
                <w:tab w:val="center" w:pos="6664"/>
                <w:tab w:val="center" w:pos="9074"/>
              </w:tabs>
              <w:spacing w:before="40" w:after="40"/>
              <w:rPr>
                <w:rStyle w:val="Normal1"/>
                <w:rFonts w:ascii="Arial" w:hAnsi="Arial"/>
                <w:sz w:val="20"/>
                <w:lang w:val="it-IT"/>
              </w:rPr>
            </w:pPr>
            <w:r>
              <w:rPr>
                <w:rStyle w:val="Normal1"/>
                <w:rFonts w:ascii="Arial" w:hAnsi="Arial"/>
                <w:sz w:val="20"/>
                <w:lang w:val="it-IT"/>
              </w:rPr>
              <w:tab/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>ŞU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softHyphen/>
              <w:t>BE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ER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softHyphen/>
              <w:t>KEK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KIZ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TOP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softHyphen/>
              <w:t>LAM</w:t>
            </w:r>
          </w:p>
          <w:p w14:paraId="3A5E5ACA" w14:textId="77777777" w:rsidR="00723E55" w:rsidRPr="00BA5F93" w:rsidRDefault="00723E55" w:rsidP="00723E55">
            <w:pPr>
              <w:tabs>
                <w:tab w:val="center" w:pos="1278"/>
                <w:tab w:val="center" w:pos="3971"/>
                <w:tab w:val="center" w:pos="6664"/>
                <w:tab w:val="center" w:pos="9074"/>
              </w:tabs>
              <w:spacing w:before="40" w:after="40"/>
              <w:rPr>
                <w:rStyle w:val="Normal1"/>
                <w:rFonts w:ascii="Arial" w:hAnsi="Arial"/>
                <w:sz w:val="20"/>
                <w:lang w:val="it-IT"/>
              </w:rPr>
            </w:pPr>
            <w:r>
              <w:rPr>
                <w:rStyle w:val="Normal1"/>
                <w:rFonts w:ascii="Arial" w:hAnsi="Arial"/>
                <w:sz w:val="20"/>
                <w:lang w:val="it-IT"/>
              </w:rPr>
              <w:tab/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</w:p>
          <w:p w14:paraId="50CDD8B7" w14:textId="77777777" w:rsidR="00723E55" w:rsidRPr="00BA5F93" w:rsidRDefault="00723E55" w:rsidP="00723E55">
            <w:pPr>
              <w:tabs>
                <w:tab w:val="center" w:pos="1278"/>
                <w:tab w:val="center" w:pos="3971"/>
                <w:tab w:val="center" w:pos="6664"/>
                <w:tab w:val="center" w:pos="9074"/>
              </w:tabs>
              <w:spacing w:before="40" w:after="40"/>
              <w:rPr>
                <w:rStyle w:val="Normal1"/>
                <w:rFonts w:ascii="Arial" w:hAnsi="Arial"/>
                <w:sz w:val="20"/>
                <w:lang w:val="it-IT"/>
              </w:rPr>
            </w:pPr>
            <w:r>
              <w:rPr>
                <w:rStyle w:val="Normal1"/>
                <w:rFonts w:ascii="Arial" w:hAnsi="Arial"/>
                <w:sz w:val="20"/>
                <w:lang w:val="it-IT"/>
              </w:rPr>
              <w:tab/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</w:p>
          <w:p w14:paraId="03FFBC73" w14:textId="77777777" w:rsidR="00723E55" w:rsidRPr="00BA5F93" w:rsidRDefault="00723E55" w:rsidP="00723E55">
            <w:pPr>
              <w:tabs>
                <w:tab w:val="center" w:pos="1278"/>
                <w:tab w:val="center" w:pos="3971"/>
                <w:tab w:val="center" w:pos="6664"/>
                <w:tab w:val="center" w:pos="9074"/>
              </w:tabs>
              <w:spacing w:before="40" w:after="40"/>
              <w:rPr>
                <w:rStyle w:val="Normal1"/>
                <w:rFonts w:ascii="Arial" w:hAnsi="Arial"/>
                <w:sz w:val="20"/>
                <w:lang w:val="it-IT"/>
              </w:rPr>
            </w:pPr>
            <w:r>
              <w:rPr>
                <w:rStyle w:val="Normal1"/>
                <w:rFonts w:ascii="Arial" w:hAnsi="Arial"/>
                <w:sz w:val="20"/>
                <w:lang w:val="it-IT"/>
              </w:rPr>
              <w:tab/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</w:p>
          <w:p w14:paraId="04ED44B3" w14:textId="77777777" w:rsidR="00723E55" w:rsidRPr="00BA5F93" w:rsidRDefault="00723E55" w:rsidP="00723E55">
            <w:pPr>
              <w:tabs>
                <w:tab w:val="center" w:pos="1278"/>
                <w:tab w:val="center" w:pos="3971"/>
                <w:tab w:val="center" w:pos="6664"/>
                <w:tab w:val="center" w:pos="9074"/>
              </w:tabs>
              <w:spacing w:before="40" w:after="40"/>
              <w:rPr>
                <w:rStyle w:val="Normal1"/>
                <w:rFonts w:ascii="Arial" w:hAnsi="Arial"/>
                <w:sz w:val="20"/>
                <w:lang w:val="it-IT"/>
              </w:rPr>
            </w:pPr>
            <w:r>
              <w:rPr>
                <w:rStyle w:val="Normal1"/>
                <w:rFonts w:ascii="Arial" w:hAnsi="Arial"/>
                <w:sz w:val="20"/>
                <w:lang w:val="it-IT"/>
              </w:rPr>
              <w:tab/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</w:p>
          <w:p w14:paraId="1D712DFE" w14:textId="77777777" w:rsidR="00723E55" w:rsidRPr="00BA5F93" w:rsidRDefault="00723E55" w:rsidP="00723E55">
            <w:pPr>
              <w:tabs>
                <w:tab w:val="center" w:pos="1278"/>
                <w:tab w:val="center" w:pos="3971"/>
                <w:tab w:val="center" w:pos="6664"/>
                <w:tab w:val="center" w:pos="9074"/>
              </w:tabs>
              <w:spacing w:before="40" w:after="40"/>
              <w:rPr>
                <w:rStyle w:val="Normal1"/>
                <w:rFonts w:ascii="Arial" w:hAnsi="Arial"/>
                <w:sz w:val="20"/>
                <w:lang w:val="it-IT"/>
              </w:rPr>
            </w:pPr>
            <w:r>
              <w:rPr>
                <w:rStyle w:val="Normal1"/>
                <w:rFonts w:ascii="Arial" w:hAnsi="Arial"/>
                <w:sz w:val="20"/>
                <w:lang w:val="it-IT"/>
              </w:rPr>
              <w:tab/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</w:p>
          <w:p w14:paraId="19FE2E23" w14:textId="77777777" w:rsidR="00723E55" w:rsidRPr="00BA5F93" w:rsidRDefault="00723E55" w:rsidP="00723E55">
            <w:pPr>
              <w:tabs>
                <w:tab w:val="center" w:pos="1278"/>
                <w:tab w:val="center" w:pos="3971"/>
                <w:tab w:val="center" w:pos="6664"/>
                <w:tab w:val="center" w:pos="9074"/>
              </w:tabs>
              <w:spacing w:before="40" w:after="40"/>
              <w:rPr>
                <w:rStyle w:val="Normal1"/>
                <w:rFonts w:ascii="Arial" w:hAnsi="Arial"/>
                <w:sz w:val="20"/>
                <w:lang w:val="it-IT"/>
              </w:rPr>
            </w:pPr>
            <w:r>
              <w:rPr>
                <w:rStyle w:val="Normal1"/>
                <w:rFonts w:ascii="Arial" w:hAnsi="Arial"/>
                <w:sz w:val="20"/>
                <w:lang w:val="it-IT"/>
              </w:rPr>
              <w:tab/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</w:p>
          <w:p w14:paraId="473CA56B" w14:textId="77777777" w:rsidR="00723E55" w:rsidRPr="000D228C" w:rsidRDefault="00723E55" w:rsidP="00723E55">
            <w:pPr>
              <w:tabs>
                <w:tab w:val="center" w:pos="1278"/>
                <w:tab w:val="center" w:pos="3971"/>
                <w:tab w:val="center" w:pos="6664"/>
                <w:tab w:val="center" w:pos="9074"/>
              </w:tabs>
              <w:spacing w:before="40" w:after="40"/>
              <w:rPr>
                <w:rStyle w:val="Normal1"/>
                <w:rFonts w:ascii="Arial" w:hAnsi="Arial"/>
                <w:sz w:val="20"/>
                <w:lang w:val="it-IT"/>
              </w:rPr>
            </w:pPr>
            <w:r>
              <w:rPr>
                <w:rStyle w:val="Normal1"/>
                <w:rFonts w:ascii="Arial" w:hAnsi="Arial"/>
                <w:sz w:val="20"/>
                <w:lang w:val="it-IT"/>
              </w:rPr>
              <w:tab/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  <w:r w:rsidRPr="00BA5F93">
              <w:rPr>
                <w:rStyle w:val="Normal1"/>
                <w:rFonts w:ascii="Arial" w:hAnsi="Arial"/>
                <w:sz w:val="20"/>
                <w:lang w:val="it-IT"/>
              </w:rPr>
              <w:tab/>
              <w:t>...................</w:t>
            </w:r>
          </w:p>
        </w:tc>
      </w:tr>
      <w:tr w:rsidR="00723E55" w14:paraId="2E51F137" w14:textId="77777777">
        <w:trPr>
          <w:trHeight w:val="3765"/>
        </w:trPr>
        <w:tc>
          <w:tcPr>
            <w:tcW w:w="10248" w:type="dxa"/>
            <w:gridSpan w:val="2"/>
          </w:tcPr>
          <w:p w14:paraId="0E027A65" w14:textId="77777777" w:rsidR="00723E55" w:rsidRDefault="00723E55" w:rsidP="00723E55">
            <w:pPr>
              <w:tabs>
                <w:tab w:val="left" w:pos="340"/>
                <w:tab w:val="left" w:pos="2494"/>
                <w:tab w:val="left" w:pos="4988"/>
                <w:tab w:val="left" w:pos="7483"/>
              </w:tabs>
              <w:rPr>
                <w:rStyle w:val="Normal1"/>
                <w:rFonts w:ascii="Arial" w:hAnsi="Arial"/>
                <w:b/>
                <w:caps/>
                <w:sz w:val="20"/>
              </w:rPr>
            </w:pPr>
          </w:p>
          <w:p w14:paraId="101E350F" w14:textId="77777777" w:rsidR="00723E55" w:rsidRDefault="00723E55" w:rsidP="00723E55">
            <w:pPr>
              <w:tabs>
                <w:tab w:val="left" w:pos="340"/>
                <w:tab w:val="left" w:pos="2494"/>
                <w:tab w:val="left" w:pos="4988"/>
                <w:tab w:val="left" w:pos="7483"/>
              </w:tabs>
              <w:jc w:val="center"/>
              <w:rPr>
                <w:rStyle w:val="Normal1"/>
                <w:rFonts w:ascii="Arial" w:hAnsi="Arial"/>
                <w:b/>
                <w:caps/>
                <w:szCs w:val="24"/>
              </w:rPr>
            </w:pPr>
            <w:r w:rsidRPr="000D228C">
              <w:rPr>
                <w:rStyle w:val="Normal1"/>
                <w:rFonts w:ascii="Arial" w:hAnsi="Arial"/>
                <w:b/>
                <w:caps/>
                <w:szCs w:val="24"/>
              </w:rPr>
              <w:t>REHBER ÖĞRETMENLER</w:t>
            </w:r>
          </w:p>
          <w:p w14:paraId="71E6350C" w14:textId="77777777" w:rsidR="00723E55" w:rsidRPr="00AF66E5" w:rsidRDefault="00723E55" w:rsidP="00723E55">
            <w:pPr>
              <w:tabs>
                <w:tab w:val="left" w:pos="340"/>
                <w:tab w:val="left" w:pos="2494"/>
                <w:tab w:val="left" w:pos="4988"/>
                <w:tab w:val="left" w:pos="7483"/>
              </w:tabs>
              <w:jc w:val="center"/>
              <w:rPr>
                <w:rStyle w:val="Normal1"/>
                <w:rFonts w:ascii="Arial" w:hAnsi="Arial"/>
                <w:b/>
                <w:caps/>
                <w:szCs w:val="24"/>
              </w:rPr>
            </w:pPr>
          </w:p>
          <w:p w14:paraId="278DFAD5" w14:textId="77777777" w:rsidR="00723E55" w:rsidRPr="000D228C" w:rsidRDefault="00723E55" w:rsidP="00723E55">
            <w:pPr>
              <w:tabs>
                <w:tab w:val="left" w:pos="6804"/>
              </w:tabs>
              <w:spacing w:before="40" w:after="40"/>
              <w:rPr>
                <w:rStyle w:val="Normal1"/>
                <w:rFonts w:ascii="Arial" w:hAnsi="Arial"/>
                <w:caps/>
                <w:sz w:val="20"/>
              </w:rPr>
            </w:pPr>
            <w:r w:rsidRPr="000D228C">
              <w:rPr>
                <w:rStyle w:val="Normal1"/>
                <w:rFonts w:ascii="Arial" w:hAnsi="Arial"/>
                <w:caps/>
                <w:sz w:val="20"/>
              </w:rPr>
              <w:t xml:space="preserve">ADI </w:t>
            </w:r>
            <w:r>
              <w:rPr>
                <w:rStyle w:val="Normal1"/>
                <w:rFonts w:ascii="Arial" w:hAnsi="Arial"/>
                <w:caps/>
                <w:sz w:val="20"/>
              </w:rPr>
              <w:t>SOYADI</w:t>
            </w:r>
            <w:r>
              <w:rPr>
                <w:rStyle w:val="Normal1"/>
                <w:rFonts w:ascii="Arial" w:hAnsi="Arial"/>
                <w:caps/>
                <w:sz w:val="20"/>
              </w:rPr>
              <w:tab/>
            </w:r>
            <w:r w:rsidRPr="000D228C">
              <w:rPr>
                <w:rStyle w:val="Normal1"/>
                <w:rFonts w:ascii="Arial" w:hAnsi="Arial"/>
                <w:caps/>
                <w:sz w:val="20"/>
              </w:rPr>
              <w:t>İMZASI</w:t>
            </w:r>
          </w:p>
          <w:p w14:paraId="0CDC7F65" w14:textId="77777777" w:rsidR="00723E55" w:rsidRPr="000D228C" w:rsidRDefault="00723E55" w:rsidP="00723E55">
            <w:pPr>
              <w:tabs>
                <w:tab w:val="left" w:pos="6804"/>
              </w:tabs>
              <w:spacing w:before="40" w:after="40"/>
              <w:rPr>
                <w:rStyle w:val="Normal1"/>
                <w:rFonts w:ascii="Arial" w:hAnsi="Arial"/>
                <w:sz w:val="20"/>
              </w:rPr>
            </w:pPr>
            <w:r w:rsidRPr="000D228C">
              <w:rPr>
                <w:rStyle w:val="Normal1"/>
                <w:rFonts w:ascii="Arial" w:hAnsi="Arial"/>
                <w:sz w:val="20"/>
              </w:rPr>
              <w:t>.......................................................................................</w:t>
            </w:r>
            <w:r w:rsidRPr="000D228C">
              <w:rPr>
                <w:rStyle w:val="Normal1"/>
                <w:rFonts w:ascii="Arial" w:hAnsi="Arial"/>
                <w:sz w:val="20"/>
              </w:rPr>
              <w:tab/>
              <w:t>.......................................................</w:t>
            </w:r>
          </w:p>
          <w:p w14:paraId="020FFA25" w14:textId="77777777" w:rsidR="00723E55" w:rsidRPr="000D228C" w:rsidRDefault="00723E55" w:rsidP="00723E55">
            <w:pPr>
              <w:tabs>
                <w:tab w:val="left" w:pos="6804"/>
              </w:tabs>
              <w:spacing w:before="40" w:after="40"/>
              <w:rPr>
                <w:rStyle w:val="Normal1"/>
                <w:rFonts w:ascii="Arial" w:hAnsi="Arial"/>
                <w:sz w:val="20"/>
              </w:rPr>
            </w:pPr>
            <w:r w:rsidRPr="000D228C">
              <w:rPr>
                <w:rStyle w:val="Normal1"/>
                <w:rFonts w:ascii="Arial" w:hAnsi="Arial"/>
                <w:sz w:val="20"/>
              </w:rPr>
              <w:t>.......................................................................................</w:t>
            </w:r>
            <w:r w:rsidRPr="000D228C">
              <w:rPr>
                <w:rStyle w:val="Normal1"/>
                <w:rFonts w:ascii="Arial" w:hAnsi="Arial"/>
                <w:sz w:val="20"/>
              </w:rPr>
              <w:tab/>
              <w:t>.......................................................</w:t>
            </w:r>
          </w:p>
          <w:p w14:paraId="39FC169D" w14:textId="77777777" w:rsidR="00723E55" w:rsidRPr="000D228C" w:rsidRDefault="00723E55" w:rsidP="00723E55">
            <w:pPr>
              <w:tabs>
                <w:tab w:val="left" w:pos="6804"/>
              </w:tabs>
              <w:spacing w:before="40" w:after="40"/>
              <w:rPr>
                <w:rStyle w:val="Normal1"/>
                <w:rFonts w:ascii="Arial" w:hAnsi="Arial"/>
                <w:caps/>
                <w:sz w:val="20"/>
              </w:rPr>
            </w:pPr>
            <w:r w:rsidRPr="000D228C">
              <w:rPr>
                <w:rStyle w:val="Normal1"/>
                <w:rFonts w:ascii="Arial" w:hAnsi="Arial"/>
                <w:sz w:val="20"/>
              </w:rPr>
              <w:t>.......................................................................................</w:t>
            </w:r>
            <w:r w:rsidRPr="000D228C">
              <w:rPr>
                <w:rStyle w:val="Normal1"/>
                <w:rFonts w:ascii="Arial" w:hAnsi="Arial"/>
                <w:sz w:val="20"/>
              </w:rPr>
              <w:tab/>
              <w:t>.......................................................</w:t>
            </w:r>
          </w:p>
          <w:p w14:paraId="16FC4F38" w14:textId="77777777" w:rsidR="00723E55" w:rsidRDefault="00723E55" w:rsidP="00723E55">
            <w:pPr>
              <w:tabs>
                <w:tab w:val="left" w:pos="340"/>
                <w:tab w:val="left" w:pos="566"/>
                <w:tab w:val="left" w:pos="2267"/>
                <w:tab w:val="left" w:pos="4308"/>
                <w:tab w:val="left" w:pos="6406"/>
              </w:tabs>
              <w:spacing w:before="40" w:after="40"/>
              <w:rPr>
                <w:rStyle w:val="Normal1"/>
                <w:rFonts w:ascii="Arial" w:hAnsi="Arial"/>
                <w:b/>
                <w:sz w:val="20"/>
              </w:rPr>
            </w:pPr>
          </w:p>
          <w:p w14:paraId="6877DB14" w14:textId="77777777" w:rsidR="00723E55" w:rsidRDefault="00723E55" w:rsidP="00723E55">
            <w:pPr>
              <w:tabs>
                <w:tab w:val="left" w:pos="340"/>
                <w:tab w:val="left" w:pos="566"/>
                <w:tab w:val="left" w:pos="2267"/>
                <w:tab w:val="left" w:pos="4308"/>
                <w:tab w:val="left" w:pos="6406"/>
              </w:tabs>
              <w:spacing w:before="40" w:after="40"/>
              <w:rPr>
                <w:rStyle w:val="Normal1"/>
                <w:rFonts w:ascii="Arial" w:hAnsi="Arial"/>
                <w:b/>
                <w:sz w:val="20"/>
              </w:rPr>
            </w:pPr>
          </w:p>
          <w:p w14:paraId="591C6FE5" w14:textId="77777777" w:rsidR="00723E55" w:rsidRPr="000D228C" w:rsidRDefault="00723E55" w:rsidP="00723E55">
            <w:pPr>
              <w:tabs>
                <w:tab w:val="center" w:pos="5103"/>
              </w:tabs>
              <w:spacing w:before="40" w:after="40"/>
              <w:rPr>
                <w:rStyle w:val="Normal1"/>
                <w:rFonts w:ascii="Arial" w:hAnsi="Arial"/>
                <w:sz w:val="20"/>
              </w:rPr>
            </w:pPr>
            <w:r>
              <w:rPr>
                <w:rStyle w:val="Normal1"/>
                <w:rFonts w:ascii="Arial" w:hAnsi="Arial"/>
                <w:sz w:val="20"/>
              </w:rPr>
              <w:tab/>
            </w:r>
            <w:r w:rsidRPr="000D228C">
              <w:rPr>
                <w:rStyle w:val="Normal1"/>
                <w:rFonts w:ascii="Arial" w:hAnsi="Arial"/>
                <w:sz w:val="20"/>
              </w:rPr>
              <w:t>..... / ..... / ........</w:t>
            </w:r>
          </w:p>
          <w:p w14:paraId="32FD9808" w14:textId="77777777" w:rsidR="00723E55" w:rsidRPr="000D228C" w:rsidRDefault="00723E55" w:rsidP="00723E55">
            <w:pPr>
              <w:tabs>
                <w:tab w:val="center" w:pos="5103"/>
              </w:tabs>
              <w:spacing w:before="40" w:after="40"/>
              <w:rPr>
                <w:rStyle w:val="Normal1"/>
                <w:rFonts w:ascii="Arial" w:hAnsi="Arial"/>
                <w:b/>
                <w:sz w:val="20"/>
              </w:rPr>
            </w:pPr>
            <w:r>
              <w:rPr>
                <w:rStyle w:val="Normal1"/>
                <w:rFonts w:ascii="Arial" w:hAnsi="Arial"/>
                <w:b/>
                <w:sz w:val="20"/>
              </w:rPr>
              <w:tab/>
            </w:r>
            <w:r w:rsidRPr="000D228C">
              <w:rPr>
                <w:rStyle w:val="Normal1"/>
                <w:rFonts w:ascii="Arial" w:hAnsi="Arial"/>
                <w:b/>
                <w:sz w:val="20"/>
              </w:rPr>
              <w:t>OKUL MÜ</w:t>
            </w:r>
            <w:r w:rsidRPr="000D228C">
              <w:rPr>
                <w:rStyle w:val="Normal1"/>
                <w:rFonts w:ascii="Arial" w:hAnsi="Arial"/>
                <w:b/>
                <w:sz w:val="20"/>
              </w:rPr>
              <w:softHyphen/>
              <w:t>DÜ</w:t>
            </w:r>
            <w:r w:rsidRPr="000D228C">
              <w:rPr>
                <w:rStyle w:val="Normal1"/>
                <w:rFonts w:ascii="Arial" w:hAnsi="Arial"/>
                <w:b/>
                <w:sz w:val="20"/>
              </w:rPr>
              <w:softHyphen/>
              <w:t>RÜ</w:t>
            </w:r>
          </w:p>
          <w:p w14:paraId="45BE3DB4" w14:textId="77777777" w:rsidR="00723E55" w:rsidRDefault="00723E55" w:rsidP="00723E55">
            <w:pPr>
              <w:tabs>
                <w:tab w:val="left" w:pos="566"/>
                <w:tab w:val="left" w:pos="1587"/>
                <w:tab w:val="left" w:pos="6406"/>
              </w:tabs>
              <w:jc w:val="center"/>
              <w:rPr>
                <w:rStyle w:val="Normal1"/>
                <w:rFonts w:ascii="Arial" w:hAnsi="Arial"/>
                <w:b/>
                <w:sz w:val="32"/>
                <w:szCs w:val="32"/>
              </w:rPr>
            </w:pPr>
          </w:p>
        </w:tc>
      </w:tr>
    </w:tbl>
    <w:p w14:paraId="189FA81E" w14:textId="468DE7D4" w:rsidR="00724271" w:rsidRDefault="00233019" w:rsidP="00723E55">
      <w:pPr>
        <w:jc w:val="center"/>
      </w:pPr>
      <w:r w:rsidRPr="00A7224C">
        <w:rPr>
          <w:rStyle w:val="SPOTRED"/>
          <w:rFonts w:ascii="Arial" w:hAnsi="Arial"/>
          <w:sz w:val="18"/>
          <w:szCs w:val="18"/>
        </w:rPr>
        <w:t>………</w:t>
      </w:r>
      <w:r w:rsidR="00A7224C">
        <w:rPr>
          <w:rStyle w:val="SPOTRED"/>
          <w:rFonts w:ascii="Arial" w:hAnsi="Arial"/>
          <w:sz w:val="18"/>
          <w:szCs w:val="18"/>
        </w:rPr>
        <w:t>………………</w:t>
      </w:r>
      <w:r w:rsidR="004D1AA2">
        <w:rPr>
          <w:rStyle w:val="SPOTRED"/>
          <w:rFonts w:ascii="Arial" w:hAnsi="Arial"/>
          <w:sz w:val="18"/>
          <w:szCs w:val="18"/>
        </w:rPr>
        <w:t>……………</w:t>
      </w:r>
      <w:r w:rsidR="00A7224C">
        <w:rPr>
          <w:rStyle w:val="SPOTRED"/>
          <w:rFonts w:ascii="Arial" w:hAnsi="Arial"/>
          <w:sz w:val="18"/>
          <w:szCs w:val="18"/>
        </w:rPr>
        <w:t>………..</w:t>
      </w:r>
      <w:r w:rsidRPr="00A7224C">
        <w:rPr>
          <w:rStyle w:val="SPOTRED"/>
          <w:rFonts w:ascii="Arial" w:hAnsi="Arial"/>
          <w:sz w:val="18"/>
          <w:szCs w:val="18"/>
        </w:rPr>
        <w:t>…….</w:t>
      </w:r>
      <w:r>
        <w:rPr>
          <w:rStyle w:val="SPOTRED"/>
          <w:rFonts w:ascii="Arial" w:hAnsi="Arial"/>
          <w:sz w:val="32"/>
          <w:szCs w:val="32"/>
        </w:rPr>
        <w:t xml:space="preserve"> </w:t>
      </w:r>
      <w:r w:rsidR="004E52D2">
        <w:rPr>
          <w:rStyle w:val="SPOTRED"/>
          <w:rFonts w:ascii="Arial" w:hAnsi="Arial"/>
          <w:sz w:val="32"/>
          <w:szCs w:val="32"/>
        </w:rPr>
        <w:t xml:space="preserve"> İLKOKULU </w:t>
      </w:r>
      <w:r w:rsidRPr="00A7224C">
        <w:rPr>
          <w:rStyle w:val="SPOTRED"/>
          <w:rFonts w:ascii="Arial" w:hAnsi="Arial"/>
          <w:sz w:val="18"/>
          <w:szCs w:val="18"/>
        </w:rPr>
        <w:t>……….</w:t>
      </w:r>
      <w:r w:rsidR="004E52D2">
        <w:rPr>
          <w:rStyle w:val="SPOTRED"/>
          <w:rFonts w:ascii="Arial" w:hAnsi="Arial"/>
          <w:sz w:val="32"/>
          <w:szCs w:val="32"/>
        </w:rPr>
        <w:t xml:space="preserve"> SINIFI </w:t>
      </w:r>
      <w:r w:rsidR="00723E55" w:rsidRPr="000D228C">
        <w:rPr>
          <w:rStyle w:val="SPOTRED"/>
          <w:rFonts w:ascii="Arial" w:hAnsi="Arial"/>
          <w:sz w:val="32"/>
          <w:szCs w:val="32"/>
        </w:rPr>
        <w:t>GEZİ PLA</w:t>
      </w:r>
      <w:r w:rsidR="00723E55" w:rsidRPr="000D228C">
        <w:rPr>
          <w:rStyle w:val="SPOTRED"/>
          <w:rFonts w:ascii="Arial" w:hAnsi="Arial"/>
          <w:sz w:val="32"/>
          <w:szCs w:val="32"/>
        </w:rPr>
        <w:softHyphen/>
      </w:r>
      <w:r w:rsidR="008921B5">
        <w:rPr>
          <w:rStyle w:val="SPOTRED"/>
          <w:rFonts w:ascii="Arial" w:hAnsi="Arial"/>
          <w:sz w:val="32"/>
          <w:szCs w:val="32"/>
        </w:rPr>
        <w:t>NI</w:t>
      </w:r>
    </w:p>
    <w:sectPr w:rsidR="00724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31B138" w14:textId="77777777" w:rsidR="00B83160" w:rsidRDefault="00B83160" w:rsidP="006A5AF3">
      <w:r>
        <w:separator/>
      </w:r>
    </w:p>
  </w:endnote>
  <w:endnote w:type="continuationSeparator" w:id="0">
    <w:p w14:paraId="7A356F58" w14:textId="77777777" w:rsidR="00B83160" w:rsidRDefault="00B83160" w:rsidP="006A5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HelveticaTÙr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AE8D85" w14:textId="77777777" w:rsidR="00B83160" w:rsidRDefault="00B83160" w:rsidP="006A5AF3">
      <w:r>
        <w:separator/>
      </w:r>
    </w:p>
  </w:footnote>
  <w:footnote w:type="continuationSeparator" w:id="0">
    <w:p w14:paraId="3D9478E6" w14:textId="77777777" w:rsidR="00B83160" w:rsidRDefault="00B83160" w:rsidP="006A5A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E55"/>
    <w:rsid w:val="00233019"/>
    <w:rsid w:val="003E565C"/>
    <w:rsid w:val="00406251"/>
    <w:rsid w:val="004D1AA2"/>
    <w:rsid w:val="004E52D2"/>
    <w:rsid w:val="00550D16"/>
    <w:rsid w:val="00644897"/>
    <w:rsid w:val="006A5AF3"/>
    <w:rsid w:val="00723E55"/>
    <w:rsid w:val="00724271"/>
    <w:rsid w:val="008921B5"/>
    <w:rsid w:val="00A34768"/>
    <w:rsid w:val="00A7224C"/>
    <w:rsid w:val="00AA31BF"/>
    <w:rsid w:val="00B127B2"/>
    <w:rsid w:val="00B83160"/>
    <w:rsid w:val="00BA67DA"/>
    <w:rsid w:val="00C7306B"/>
    <w:rsid w:val="00F0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299515A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23E55"/>
    <w:pPr>
      <w:overflowPunct w:val="0"/>
      <w:autoSpaceDE w:val="0"/>
      <w:autoSpaceDN w:val="0"/>
      <w:adjustRightInd w:val="0"/>
      <w:textAlignment w:val="baseline"/>
    </w:pPr>
    <w:rPr>
      <w:rFonts w:ascii="Helvetica" w:hAnsi="Helvetica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Normal1">
    <w:name w:val="Normal1"/>
    <w:rsid w:val="00723E55"/>
    <w:rPr>
      <w:rFonts w:ascii="Helvetica" w:hAnsi="Helvetica"/>
      <w:sz w:val="24"/>
    </w:rPr>
  </w:style>
  <w:style w:type="character" w:customStyle="1" w:styleId="SPOTRED">
    <w:name w:val="SPOT RED"/>
    <w:rsid w:val="00723E55"/>
    <w:rPr>
      <w:rFonts w:ascii="HelveticaTÙrk" w:hAnsi="HelveticaTÙrk"/>
      <w:b/>
      <w:sz w:val="24"/>
    </w:rPr>
  </w:style>
  <w:style w:type="paragraph" w:styleId="stBilgi">
    <w:name w:val="header"/>
    <w:basedOn w:val="Normal"/>
    <w:link w:val="stBilgiChar"/>
    <w:rsid w:val="006A5AF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"/>
    <w:rsid w:val="006A5AF3"/>
    <w:rPr>
      <w:rFonts w:ascii="Helvetica" w:hAnsi="Helvetica"/>
      <w:sz w:val="24"/>
      <w:lang w:val="en-US"/>
    </w:rPr>
  </w:style>
  <w:style w:type="paragraph" w:styleId="AltBilgi">
    <w:name w:val="footer"/>
    <w:basedOn w:val="Normal"/>
    <w:link w:val="AltBilgiChar"/>
    <w:rsid w:val="006A5AF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"/>
    <w:rsid w:val="006A5AF3"/>
    <w:rPr>
      <w:rFonts w:ascii="Helvetica" w:hAnsi="Helvetica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7ADFA-B225-47AF-BD4F-EF6229882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~WRL0003.tmp</Template>
  <TotalTime>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2022-09-02T14:20:00Z</dcterms:created>
  <dcterms:modified xsi:type="dcterms:W3CDTF">2024-08-30T09:59:00Z</dcterms:modified>
</cp:coreProperties>
</file>